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40-B-69-26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37 - Absturzsicherung Bibliothek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Bauleistung, Absturzsicherung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